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8A1A" w14:textId="77777777" w:rsidR="00FF7F6B" w:rsidRDefault="00000000">
      <w:r>
        <w:rPr>
          <w:rStyle w:val="Zadanifontodlomka"/>
          <w:b/>
          <w:bCs/>
        </w:rPr>
        <w:t xml:space="preserve">                                                                                  </w:t>
      </w:r>
      <w:r>
        <w:rPr>
          <w:rStyle w:val="Zadanifontodlomka"/>
          <w:b/>
          <w:bCs/>
          <w:u w:val="single"/>
        </w:rPr>
        <w:t>M  A  T  E  R  I  J  A  L   Z A   Č  I  Š  Ć  E  NJ  E   (JNN-8-26)</w:t>
      </w:r>
    </w:p>
    <w:p w14:paraId="32DDD359" w14:textId="77777777" w:rsidR="00FF7F6B" w:rsidRDefault="00000000">
      <w:r>
        <w:t>DOM ZDRAVLJA ZADARSKE ŽUPANIJE</w:t>
      </w:r>
    </w:p>
    <w:p w14:paraId="0301D740" w14:textId="77777777" w:rsidR="00FF7F6B" w:rsidRDefault="00000000">
      <w:r>
        <w:t>Ivana Mažuranića 28/B</w:t>
      </w:r>
    </w:p>
    <w:p w14:paraId="78AB6486" w14:textId="77777777" w:rsidR="00FF7F6B" w:rsidRDefault="00000000">
      <w:r>
        <w:t>HR-23 000 ZADAR</w:t>
      </w:r>
    </w:p>
    <w:p w14:paraId="623C6450" w14:textId="77777777" w:rsidR="00FF7F6B" w:rsidRDefault="00000000">
      <w:r>
        <w:t>OIB; 824554745741</w:t>
      </w:r>
    </w:p>
    <w:p w14:paraId="41E136BE" w14:textId="77777777" w:rsidR="00FF7F6B" w:rsidRDefault="00FF7F6B"/>
    <w:p w14:paraId="77FDDD27" w14:textId="77777777" w:rsidR="00FF7F6B" w:rsidRDefault="00000000">
      <w:r>
        <w:t xml:space="preserve">                                                                                             T  R  O  Š  K  O  V  N  I  K</w:t>
      </w:r>
    </w:p>
    <w:p w14:paraId="611A21F8" w14:textId="77777777" w:rsidR="00FF7F6B" w:rsidRDefault="00FF7F6B"/>
    <w:tbl>
      <w:tblPr>
        <w:tblW w:w="145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3423"/>
        <w:gridCol w:w="2116"/>
        <w:gridCol w:w="2084"/>
        <w:gridCol w:w="2117"/>
        <w:gridCol w:w="2117"/>
        <w:gridCol w:w="1912"/>
      </w:tblGrid>
      <w:tr w:rsidR="00FF7F6B" w14:paraId="14E6BC5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0A39" w14:textId="77777777" w:rsidR="00FF7F6B" w:rsidRDefault="00000000">
            <w:r>
              <w:t>R.br.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1276" w14:textId="77777777" w:rsidR="00FF7F6B" w:rsidRDefault="00000000">
            <w:r>
              <w:t>Naziv</w:t>
            </w:r>
          </w:p>
          <w:p w14:paraId="23B805F8" w14:textId="77777777" w:rsidR="00FF7F6B" w:rsidRDefault="00000000">
            <w:r>
              <w:t>opreme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D169" w14:textId="77777777" w:rsidR="00FF7F6B" w:rsidRDefault="00000000">
            <w:r>
              <w:t>Jedinična mjera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8C94" w14:textId="77777777" w:rsidR="00FF7F6B" w:rsidRDefault="00000000">
            <w:r>
              <w:t>količina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BEAB" w14:textId="77777777" w:rsidR="00FF7F6B" w:rsidRDefault="00000000">
            <w:r>
              <w:t xml:space="preserve">Jedinična cijena </w:t>
            </w:r>
          </w:p>
          <w:p w14:paraId="1B7362BE" w14:textId="77777777" w:rsidR="00FF7F6B" w:rsidRDefault="00000000">
            <w:r>
              <w:t>bez PDV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C47A" w14:textId="77777777" w:rsidR="00FF7F6B" w:rsidRDefault="00000000">
            <w:r>
              <w:t>Jedinična cijena s PDV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51A9" w14:textId="77777777" w:rsidR="00FF7F6B" w:rsidRDefault="00000000">
            <w:r>
              <w:t>UKUPNO</w:t>
            </w:r>
          </w:p>
        </w:tc>
      </w:tr>
      <w:tr w:rsidR="00FF7F6B" w14:paraId="7C18B1D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A6C6" w14:textId="77777777" w:rsidR="00FF7F6B" w:rsidRDefault="00000000">
            <w:r>
              <w:t>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E5FA" w14:textId="77777777" w:rsidR="00FF7F6B" w:rsidRDefault="00000000">
            <w:r>
              <w:t xml:space="preserve">tekuće abrazivno sredstvo za čiščenje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7EF7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86B9" w14:textId="77777777" w:rsidR="00FF7F6B" w:rsidRDefault="00000000">
            <w:r>
              <w:t>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3B81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849A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DF63" w14:textId="77777777" w:rsidR="00FF7F6B" w:rsidRDefault="00FF7F6B"/>
        </w:tc>
      </w:tr>
      <w:tr w:rsidR="00FF7F6B" w14:paraId="2DB86CF7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FC30" w14:textId="77777777" w:rsidR="00FF7F6B" w:rsidRDefault="00000000">
            <w:r>
              <w:t>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9A61D" w14:textId="77777777" w:rsidR="00FF7F6B" w:rsidRDefault="00000000">
            <w:r>
              <w:t>tekući deterdžent za ručno pranje suđa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76D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A4FA" w14:textId="77777777" w:rsidR="00FF7F6B" w:rsidRDefault="00000000">
            <w:r>
              <w:t>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B036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D399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4F19" w14:textId="77777777" w:rsidR="00FF7F6B" w:rsidRDefault="00FF7F6B"/>
        </w:tc>
      </w:tr>
      <w:tr w:rsidR="00FF7F6B" w14:paraId="201580B1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1560" w14:textId="77777777" w:rsidR="00FF7F6B" w:rsidRDefault="00000000">
            <w:r>
              <w:t>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CEF5" w14:textId="77777777" w:rsidR="00FF7F6B" w:rsidRDefault="00000000">
            <w:r>
              <w:t>čaše PVC 200ml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40A2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4019" w14:textId="77777777" w:rsidR="00FF7F6B" w:rsidRDefault="00000000">
            <w:r>
              <w:t>10 000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D03B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D3668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1EDC" w14:textId="77777777" w:rsidR="00FF7F6B" w:rsidRDefault="00FF7F6B"/>
        </w:tc>
      </w:tr>
      <w:tr w:rsidR="00FF7F6B" w14:paraId="0C9F9E8C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C490" w14:textId="77777777" w:rsidR="00FF7F6B" w:rsidRDefault="00000000">
            <w:r>
              <w:t>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C657" w14:textId="77777777" w:rsidR="00FF7F6B" w:rsidRDefault="00000000">
            <w:r>
              <w:t>čaše PVC 500ml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587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316E" w14:textId="77777777" w:rsidR="00FF7F6B" w:rsidRDefault="00000000">
            <w:r>
              <w:t>1 500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0414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4592A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DA1A8" w14:textId="77777777" w:rsidR="00FF7F6B" w:rsidRDefault="00FF7F6B"/>
        </w:tc>
      </w:tr>
      <w:tr w:rsidR="00FF7F6B" w14:paraId="33A3BBE7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25A4" w14:textId="77777777" w:rsidR="00FF7F6B" w:rsidRDefault="00000000">
            <w:r>
              <w:t>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B0B" w14:textId="77777777" w:rsidR="00FF7F6B" w:rsidRDefault="00000000">
            <w:r>
              <w:t>četka za pranje ruku, plastična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8F23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301F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D939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2FE1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B238" w14:textId="77777777" w:rsidR="00FF7F6B" w:rsidRDefault="00FF7F6B"/>
        </w:tc>
      </w:tr>
      <w:tr w:rsidR="00FF7F6B" w14:paraId="6588C6D5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512E" w14:textId="77777777" w:rsidR="00FF7F6B" w:rsidRDefault="00000000">
            <w:r>
              <w:t>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1764" w14:textId="77777777" w:rsidR="00FF7F6B" w:rsidRDefault="00000000">
            <w:r>
              <w:t>četka za WC na stalku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54AF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9311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D6AF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B371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D4EA" w14:textId="77777777" w:rsidR="00FF7F6B" w:rsidRDefault="00FF7F6B"/>
        </w:tc>
      </w:tr>
      <w:tr w:rsidR="00FF7F6B" w14:paraId="54A60B0F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D190" w14:textId="77777777" w:rsidR="00FF7F6B" w:rsidRDefault="00000000">
            <w:r>
              <w:t>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468A4" w14:textId="77777777" w:rsidR="00FF7F6B" w:rsidRDefault="00000000">
            <w:r>
              <w:t>deterdžent za pranje rublja, u prašku, pak od 1 do 3 kg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218F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5DD0" w14:textId="77777777" w:rsidR="00FF7F6B" w:rsidRDefault="00000000"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DFEF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B8D4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47128" w14:textId="77777777" w:rsidR="00FF7F6B" w:rsidRDefault="00FF7F6B"/>
        </w:tc>
      </w:tr>
      <w:tr w:rsidR="00FF7F6B" w14:paraId="5E44C1B8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1E49" w14:textId="77777777" w:rsidR="00FF7F6B" w:rsidRDefault="00000000">
            <w:r>
              <w:t>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9635" w14:textId="77777777" w:rsidR="00FF7F6B" w:rsidRDefault="00000000">
            <w:r>
              <w:t>koš za smeće, plastični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583A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A0E1" w14:textId="77777777" w:rsidR="00FF7F6B" w:rsidRDefault="00000000">
            <w: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C2A9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AEF4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8D26" w14:textId="77777777" w:rsidR="00FF7F6B" w:rsidRDefault="00FF7F6B"/>
        </w:tc>
      </w:tr>
      <w:tr w:rsidR="00FF7F6B" w14:paraId="5F6BA61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A4A9" w14:textId="77777777" w:rsidR="00FF7F6B" w:rsidRDefault="00000000">
            <w:r>
              <w:t>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A1B0" w14:textId="77777777" w:rsidR="00FF7F6B" w:rsidRDefault="00000000">
            <w:r>
              <w:t>koš za smeće  s poklopcem, plastični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C2EA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6D04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FC69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0656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E1F1" w14:textId="77777777" w:rsidR="00FF7F6B" w:rsidRDefault="00FF7F6B"/>
        </w:tc>
      </w:tr>
      <w:tr w:rsidR="00FF7F6B" w14:paraId="767023ED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2AB4" w14:textId="77777777" w:rsidR="00FF7F6B" w:rsidRDefault="00000000">
            <w:r>
              <w:t>10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0247" w14:textId="77777777" w:rsidR="00FF7F6B" w:rsidRDefault="00000000">
            <w:r>
              <w:t>krpa za brisanje prašine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0AD3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20DD" w14:textId="77777777" w:rsidR="00FF7F6B" w:rsidRDefault="00000000">
            <w:r>
              <w:t>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7A74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8883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D14C" w14:textId="77777777" w:rsidR="00FF7F6B" w:rsidRDefault="00FF7F6B"/>
        </w:tc>
      </w:tr>
      <w:tr w:rsidR="00FF7F6B" w14:paraId="70E4267D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3AB3" w14:textId="77777777" w:rsidR="00FF7F6B" w:rsidRDefault="00000000">
            <w:r>
              <w:t>11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CBC2" w14:textId="77777777" w:rsidR="00FF7F6B" w:rsidRDefault="00000000">
            <w:r>
              <w:t>krpa za pranje poda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8614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745F" w14:textId="77777777" w:rsidR="00FF7F6B" w:rsidRDefault="00000000">
            <w:r>
              <w:t>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48D0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2768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A470" w14:textId="77777777" w:rsidR="00FF7F6B" w:rsidRDefault="00FF7F6B"/>
        </w:tc>
      </w:tr>
      <w:tr w:rsidR="00FF7F6B" w14:paraId="3440218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8663" w14:textId="77777777" w:rsidR="00FF7F6B" w:rsidRDefault="00000000">
            <w:r>
              <w:t>12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8345" w14:textId="77777777" w:rsidR="00FF7F6B" w:rsidRDefault="00000000">
            <w:r>
              <w:t>lopatica za smeće s drškom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B8E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FAD1" w14:textId="77777777" w:rsidR="00FF7F6B" w:rsidRDefault="00000000">
            <w: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0FE6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0BA94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994E" w14:textId="77777777" w:rsidR="00FF7F6B" w:rsidRDefault="00FF7F6B"/>
        </w:tc>
      </w:tr>
      <w:tr w:rsidR="00FF7F6B" w14:paraId="21912B76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EF03" w14:textId="77777777" w:rsidR="00FF7F6B" w:rsidRDefault="00000000">
            <w:r>
              <w:t>13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12D1" w14:textId="77777777" w:rsidR="00FF7F6B" w:rsidRDefault="00000000">
            <w:r>
              <w:t>lopatica za smeće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DB5C4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F1E1" w14:textId="77777777" w:rsidR="00FF7F6B" w:rsidRDefault="00000000">
            <w: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F7C4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E86D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8FB6" w14:textId="77777777" w:rsidR="00FF7F6B" w:rsidRDefault="00FF7F6B"/>
        </w:tc>
      </w:tr>
      <w:tr w:rsidR="00FF7F6B" w14:paraId="531CF065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0863" w14:textId="77777777" w:rsidR="00FF7F6B" w:rsidRDefault="00000000">
            <w:r>
              <w:t>14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927D" w14:textId="77777777" w:rsidR="00FF7F6B" w:rsidRDefault="00000000">
            <w:r>
              <w:t>metla sirkova velika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74B1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7561" w14:textId="77777777" w:rsidR="00FF7F6B" w:rsidRDefault="00000000">
            <w:r>
              <w:t>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E43B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64AE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385B" w14:textId="77777777" w:rsidR="00FF7F6B" w:rsidRDefault="00FF7F6B"/>
        </w:tc>
      </w:tr>
      <w:tr w:rsidR="00FF7F6B" w14:paraId="68174276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3DEB" w14:textId="77777777" w:rsidR="00FF7F6B" w:rsidRDefault="00000000">
            <w:r>
              <w:t>15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1113" w14:textId="77777777" w:rsidR="00FF7F6B" w:rsidRDefault="00000000">
            <w:r>
              <w:t>metla sobna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E24A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094C" w14:textId="77777777" w:rsidR="00FF7F6B" w:rsidRDefault="00000000"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8F55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B135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0582" w14:textId="77777777" w:rsidR="00FF7F6B" w:rsidRDefault="00FF7F6B"/>
        </w:tc>
      </w:tr>
      <w:tr w:rsidR="00FF7F6B" w14:paraId="5F489C56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9AFB" w14:textId="77777777" w:rsidR="00FF7F6B" w:rsidRDefault="00000000">
            <w:r>
              <w:t>16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8187" w14:textId="77777777" w:rsidR="00FF7F6B" w:rsidRDefault="00000000">
            <w:r>
              <w:t>navlaka za brisač poda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8D28F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B2D5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6B06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9042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0DF7" w14:textId="77777777" w:rsidR="00FF7F6B" w:rsidRDefault="00FF7F6B"/>
        </w:tc>
      </w:tr>
      <w:tr w:rsidR="00FF7F6B" w14:paraId="053C4A7F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86C0" w14:textId="77777777" w:rsidR="00FF7F6B" w:rsidRDefault="00000000">
            <w:r>
              <w:t>17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6917" w14:textId="77777777" w:rsidR="00FF7F6B" w:rsidRDefault="00000000">
            <w:r>
              <w:t>ručnici za ruke papirnati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5C37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810C" w14:textId="77777777" w:rsidR="00FF7F6B" w:rsidRDefault="00000000">
            <w:r>
              <w:t>40 000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85BE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C8CE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4733" w14:textId="77777777" w:rsidR="00FF7F6B" w:rsidRDefault="00FF7F6B"/>
        </w:tc>
      </w:tr>
      <w:tr w:rsidR="00FF7F6B" w14:paraId="6E9F66BF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8AE1" w14:textId="77777777" w:rsidR="00FF7F6B" w:rsidRDefault="00000000">
            <w:r>
              <w:t>18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C209" w14:textId="77777777" w:rsidR="00FF7F6B" w:rsidRDefault="00000000">
            <w:r>
              <w:t>Sredstvo za dezinfekciju, domestos ili slično tome, a 1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CD7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A50D" w14:textId="77777777" w:rsidR="00FF7F6B" w:rsidRDefault="00000000">
            <w:r>
              <w:t>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B47E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3EA2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A63F" w14:textId="77777777" w:rsidR="00FF7F6B" w:rsidRDefault="00FF7F6B"/>
        </w:tc>
      </w:tr>
      <w:tr w:rsidR="00FF7F6B" w14:paraId="1161095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9F80" w14:textId="77777777" w:rsidR="00FF7F6B" w:rsidRDefault="00000000">
            <w:r>
              <w:t>19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E3EA" w14:textId="77777777" w:rsidR="00FF7F6B" w:rsidRDefault="00000000">
            <w:r>
              <w:t xml:space="preserve">Tekuće sredstvo za čiščenje </w:t>
            </w:r>
            <w:r>
              <w:lastRenderedPageBreak/>
              <w:t>sanitarija, za čiščenje kamenac , sanitar ili slično tome od 750 ml do 1000 ml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6FEF" w14:textId="77777777" w:rsidR="00FF7F6B" w:rsidRDefault="00000000">
            <w:r>
              <w:lastRenderedPageBreak/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FB31" w14:textId="77777777" w:rsidR="00FF7F6B" w:rsidRDefault="00000000">
            <w:r>
              <w:t>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58B2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E92F6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A93B" w14:textId="77777777" w:rsidR="00FF7F6B" w:rsidRDefault="00FF7F6B"/>
        </w:tc>
      </w:tr>
      <w:tr w:rsidR="00FF7F6B" w14:paraId="0F0C2BE8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0379" w14:textId="77777777" w:rsidR="00FF7F6B" w:rsidRDefault="00000000">
            <w:r>
              <w:t>20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28C1" w14:textId="77777777" w:rsidR="00FF7F6B" w:rsidRDefault="00000000">
            <w:r>
              <w:t>sapun tekući za ruke a 5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27E3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1D02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C525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FA19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933C" w14:textId="77777777" w:rsidR="00FF7F6B" w:rsidRDefault="00FF7F6B"/>
        </w:tc>
      </w:tr>
      <w:tr w:rsidR="00FF7F6B" w14:paraId="728A477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2537" w14:textId="77777777" w:rsidR="00FF7F6B" w:rsidRDefault="00000000">
            <w:r>
              <w:t>21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A930" w14:textId="77777777" w:rsidR="00FF7F6B" w:rsidRDefault="00000000">
            <w:r>
              <w:t>sapun tekući za ruke a 500 ml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7A18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B486" w14:textId="77777777" w:rsidR="00FF7F6B" w:rsidRDefault="00000000">
            <w:r>
              <w:t>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4F4D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EF8C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BEFF" w14:textId="77777777" w:rsidR="00FF7F6B" w:rsidRDefault="00FF7F6B"/>
        </w:tc>
      </w:tr>
      <w:tr w:rsidR="00FF7F6B" w14:paraId="13BB5403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037D" w14:textId="77777777" w:rsidR="00FF7F6B" w:rsidRDefault="00000000">
            <w:r>
              <w:t>22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A91B" w14:textId="77777777" w:rsidR="00FF7F6B" w:rsidRDefault="00000000">
            <w:r>
              <w:t>spužva za suđe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2A5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ABB8" w14:textId="77777777" w:rsidR="00FF7F6B" w:rsidRDefault="00000000">
            <w:r>
              <w:t>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7056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5974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7230" w14:textId="77777777" w:rsidR="00FF7F6B" w:rsidRDefault="00FF7F6B"/>
        </w:tc>
      </w:tr>
      <w:tr w:rsidR="00FF7F6B" w14:paraId="22C5EFDD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AFE3" w14:textId="77777777" w:rsidR="00FF7F6B" w:rsidRDefault="00000000">
            <w:r>
              <w:t>23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652A" w14:textId="77777777" w:rsidR="00FF7F6B" w:rsidRDefault="00000000">
            <w:r>
              <w:t>štap za metlu standard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E3F5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16D5" w14:textId="77777777" w:rsidR="00FF7F6B" w:rsidRDefault="00000000"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DA159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C778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356A" w14:textId="77777777" w:rsidR="00FF7F6B" w:rsidRDefault="00FF7F6B"/>
        </w:tc>
      </w:tr>
      <w:tr w:rsidR="00FF7F6B" w14:paraId="13F19DC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A849" w14:textId="77777777" w:rsidR="00FF7F6B" w:rsidRDefault="00000000">
            <w:r>
              <w:t>24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B870" w14:textId="77777777" w:rsidR="00FF7F6B" w:rsidRDefault="00000000">
            <w:r>
              <w:t>tekućina za pranje  poda od 750 ml do 1000 ml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51D7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84F1" w14:textId="77777777" w:rsidR="00FF7F6B" w:rsidRDefault="00000000">
            <w: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D13D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FA22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D68C" w14:textId="77777777" w:rsidR="00FF7F6B" w:rsidRDefault="00FF7F6B"/>
        </w:tc>
      </w:tr>
      <w:tr w:rsidR="00FF7F6B" w14:paraId="5ABE960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1BA2" w14:textId="77777777" w:rsidR="00FF7F6B" w:rsidRDefault="00000000">
            <w:r>
              <w:t>25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FA1C" w14:textId="77777777" w:rsidR="00FF7F6B" w:rsidRDefault="00000000">
            <w:r>
              <w:t>tekućina za pranje poda od 5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B900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EAA5" w14:textId="77777777" w:rsidR="00FF7F6B" w:rsidRDefault="00000000"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5BE3E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257E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2BDC" w14:textId="77777777" w:rsidR="00FF7F6B" w:rsidRDefault="00FF7F6B"/>
        </w:tc>
      </w:tr>
      <w:tr w:rsidR="00FF7F6B" w14:paraId="3A62A258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5A3C" w14:textId="77777777" w:rsidR="00FF7F6B" w:rsidRDefault="00000000">
            <w:r>
              <w:t>26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A0A4" w14:textId="77777777" w:rsidR="00FF7F6B" w:rsidRDefault="00000000">
            <w:r>
              <w:t>tekućina za pranje stakla od 750 ml do 1000ml s raspršivaćem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7C2F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F149" w14:textId="77777777" w:rsidR="00FF7F6B" w:rsidRDefault="00000000">
            <w: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7208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8821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3121" w14:textId="77777777" w:rsidR="00FF7F6B" w:rsidRDefault="00FF7F6B"/>
        </w:tc>
      </w:tr>
      <w:tr w:rsidR="00FF7F6B" w14:paraId="3AC9C21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DE43" w14:textId="77777777" w:rsidR="00FF7F6B" w:rsidRDefault="00000000">
            <w:r>
              <w:t>27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D9771" w14:textId="77777777" w:rsidR="00FF7F6B" w:rsidRDefault="00000000">
            <w:r>
              <w:t>solna kiselina od 1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7A17F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37A4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5263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8890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EC08" w14:textId="77777777" w:rsidR="00FF7F6B" w:rsidRDefault="00FF7F6B"/>
        </w:tc>
      </w:tr>
      <w:tr w:rsidR="00FF7F6B" w14:paraId="1B6E488B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4491" w14:textId="77777777" w:rsidR="00FF7F6B" w:rsidRDefault="00000000">
            <w:r>
              <w:t>28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5D92" w14:textId="77777777" w:rsidR="00FF7F6B" w:rsidRDefault="00000000">
            <w:r>
              <w:t>varikina od 1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7D48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2BCA" w14:textId="77777777" w:rsidR="00FF7F6B" w:rsidRDefault="00000000">
            <w:r>
              <w:t>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CF28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0528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D77EB" w14:textId="77777777" w:rsidR="00FF7F6B" w:rsidRDefault="00FF7F6B"/>
        </w:tc>
      </w:tr>
      <w:tr w:rsidR="00FF7F6B" w14:paraId="1DB4464B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ABA0" w14:textId="77777777" w:rsidR="00FF7F6B" w:rsidRDefault="00000000">
            <w:r>
              <w:t>29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FCA2" w14:textId="77777777" w:rsidR="00FF7F6B" w:rsidRDefault="00000000">
            <w:r>
              <w:t>vještica za pranje poda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8EB8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7B4" w14:textId="77777777" w:rsidR="00FF7F6B" w:rsidRDefault="00000000"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5C94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91F4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FE9B" w14:textId="77777777" w:rsidR="00FF7F6B" w:rsidRDefault="00FF7F6B"/>
        </w:tc>
      </w:tr>
      <w:tr w:rsidR="00FF7F6B" w14:paraId="7672B031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77C0" w14:textId="77777777" w:rsidR="00FF7F6B" w:rsidRDefault="00000000">
            <w:r>
              <w:t>30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3C5B0" w14:textId="77777777" w:rsidR="00FF7F6B" w:rsidRDefault="00000000">
            <w:r>
              <w:t>vrečice za smeće od 20 do 40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A89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40EF" w14:textId="77777777" w:rsidR="00FF7F6B" w:rsidRDefault="00000000">
            <w:r>
              <w:t>100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1021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78CD7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FF8D" w14:textId="77777777" w:rsidR="00FF7F6B" w:rsidRDefault="00FF7F6B"/>
        </w:tc>
      </w:tr>
      <w:tr w:rsidR="00FF7F6B" w14:paraId="76AD6A3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3E30" w14:textId="77777777" w:rsidR="00FF7F6B" w:rsidRDefault="00000000">
            <w:r>
              <w:t>31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90F9" w14:textId="77777777" w:rsidR="00FF7F6B" w:rsidRDefault="00000000">
            <w:r>
              <w:t>vrečice za smeće od 40 do 80 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A2FB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6134" w14:textId="77777777" w:rsidR="00FF7F6B" w:rsidRDefault="00000000">
            <w:r>
              <w:t>100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08EB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F11D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EC43" w14:textId="77777777" w:rsidR="00FF7F6B" w:rsidRDefault="00FF7F6B"/>
        </w:tc>
      </w:tr>
      <w:tr w:rsidR="00FF7F6B" w14:paraId="124B9D81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337F" w14:textId="77777777" w:rsidR="00FF7F6B" w:rsidRDefault="00000000">
            <w:r>
              <w:t>32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75DC" w14:textId="77777777" w:rsidR="00FF7F6B" w:rsidRDefault="00000000">
            <w:r>
              <w:t>WC papir, (višeslojni)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7A53" w14:textId="77777777" w:rsidR="00FF7F6B" w:rsidRDefault="00000000">
            <w:r>
              <w:t>kom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904E" w14:textId="77777777" w:rsidR="00FF7F6B" w:rsidRDefault="00000000">
            <w:r>
              <w:t>30 000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C51F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065D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D7EF" w14:textId="77777777" w:rsidR="00FF7F6B" w:rsidRDefault="00FF7F6B"/>
        </w:tc>
      </w:tr>
      <w:tr w:rsidR="00FF7F6B" w14:paraId="7278A3AE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21BF" w14:textId="77777777" w:rsidR="00FF7F6B" w:rsidRDefault="00FF7F6B"/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8BF5" w14:textId="77777777" w:rsidR="00FF7F6B" w:rsidRDefault="00000000">
            <w:r>
              <w:t>UKUPNO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FB50" w14:textId="77777777" w:rsidR="00FF7F6B" w:rsidRDefault="00FF7F6B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0694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11F6D" w14:textId="77777777" w:rsidR="00FF7F6B" w:rsidRDefault="00FF7F6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7342" w14:textId="77777777" w:rsidR="00FF7F6B" w:rsidRDefault="00FF7F6B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A2F0" w14:textId="77777777" w:rsidR="00FF7F6B" w:rsidRDefault="00FF7F6B"/>
        </w:tc>
      </w:tr>
    </w:tbl>
    <w:p w14:paraId="192C49E4" w14:textId="77777777" w:rsidR="00FF7F6B" w:rsidRDefault="00FF7F6B"/>
    <w:p w14:paraId="531B7716" w14:textId="77777777" w:rsidR="00FF7F6B" w:rsidRDefault="00FF7F6B"/>
    <w:p w14:paraId="5FB456DD" w14:textId="77777777" w:rsidR="00FF7F6B" w:rsidRDefault="00000000">
      <w:r>
        <w:t>UKUPNO bez PDV-a_____________________________</w:t>
      </w:r>
    </w:p>
    <w:p w14:paraId="24754E41" w14:textId="77777777" w:rsidR="00FF7F6B" w:rsidRDefault="00FF7F6B"/>
    <w:p w14:paraId="4347D1A7" w14:textId="77777777" w:rsidR="00FF7F6B" w:rsidRDefault="00000000">
      <w:r>
        <w:t>PDV__________________________________________</w:t>
      </w:r>
    </w:p>
    <w:p w14:paraId="3542DCCB" w14:textId="77777777" w:rsidR="00FF7F6B" w:rsidRDefault="00FF7F6B"/>
    <w:p w14:paraId="611D2B84" w14:textId="77777777" w:rsidR="00FF7F6B" w:rsidRDefault="00000000">
      <w:r>
        <w:t>SVEUKUPNO S PDV-om_________________________</w:t>
      </w:r>
    </w:p>
    <w:p w14:paraId="371B43A4" w14:textId="77777777" w:rsidR="00FF7F6B" w:rsidRDefault="00FF7F6B"/>
    <w:p w14:paraId="2BFEB881" w14:textId="77777777" w:rsidR="00FF7F6B" w:rsidRDefault="00FF7F6B"/>
    <w:p w14:paraId="65F9031B" w14:textId="77777777" w:rsidR="00FF7F6B" w:rsidRDefault="00FF7F6B"/>
    <w:p w14:paraId="1CF8FF46" w14:textId="77777777" w:rsidR="00FF7F6B" w:rsidRDefault="00FF7F6B"/>
    <w:p w14:paraId="1765D974" w14:textId="77777777" w:rsidR="00FF7F6B" w:rsidRDefault="00000000">
      <w:r>
        <w:t>U_______________, ___________2026.god.                                                                                   ________________________________</w:t>
      </w:r>
    </w:p>
    <w:p w14:paraId="3953F362" w14:textId="77777777" w:rsidR="00FF7F6B" w:rsidRDefault="00000000">
      <w:r>
        <w:t xml:space="preserve">                                                                                                                                                                                   (potpis i pečat)</w:t>
      </w:r>
    </w:p>
    <w:sectPr w:rsidR="00FF7F6B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F7A4" w14:textId="77777777" w:rsidR="00351C9F" w:rsidRDefault="00351C9F">
      <w:r>
        <w:separator/>
      </w:r>
    </w:p>
  </w:endnote>
  <w:endnote w:type="continuationSeparator" w:id="0">
    <w:p w14:paraId="76D3BAB5" w14:textId="77777777" w:rsidR="00351C9F" w:rsidRDefault="0035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48CF" w14:textId="77777777" w:rsidR="00351C9F" w:rsidRDefault="00351C9F">
      <w:r>
        <w:rPr>
          <w:color w:val="000000"/>
        </w:rPr>
        <w:separator/>
      </w:r>
    </w:p>
  </w:footnote>
  <w:footnote w:type="continuationSeparator" w:id="0">
    <w:p w14:paraId="5E5DFF7B" w14:textId="77777777" w:rsidR="00351C9F" w:rsidRDefault="00351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7F6B"/>
    <w:rsid w:val="00325058"/>
    <w:rsid w:val="00351C9F"/>
    <w:rsid w:val="00D8480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3C7F6"/>
  <w15:docId w15:val="{9E75D8C9-A311-4920-BDEA-54B0FDB9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">
    <w:name w:val="Zadani font odlomka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pis">
    <w:name w:val="Popis"/>
    <w:basedOn w:val="Textbody"/>
  </w:style>
  <w:style w:type="paragraph" w:customStyle="1" w:styleId="Opisslike">
    <w:name w:val="Opis slike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Hiperveza">
    <w:name w:val="Hiperveza"/>
    <w:basedOn w:val="Zadanifontodlomka"/>
    <w:rPr>
      <w:color w:val="0563C1"/>
      <w:u w:val="single"/>
    </w:rPr>
  </w:style>
  <w:style w:type="character" w:customStyle="1" w:styleId="Nerijeenospominjanje">
    <w:name w:val="Neriješeno spominjanje"/>
    <w:basedOn w:val="Zadanifontodlomk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Vidaić</dc:creator>
  <cp:lastModifiedBy>Frane Klarin</cp:lastModifiedBy>
  <cp:revision>2</cp:revision>
  <cp:lastPrinted>2026-05-25T18:55:00Z</cp:lastPrinted>
  <dcterms:created xsi:type="dcterms:W3CDTF">2026-07-20T10:39:00Z</dcterms:created>
  <dcterms:modified xsi:type="dcterms:W3CDTF">2026-07-20T10:39:00Z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