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3109"/>
        <w:gridCol w:w="1625"/>
        <w:gridCol w:w="1487"/>
        <w:gridCol w:w="2765"/>
        <w:gridCol w:w="2835"/>
        <w:gridCol w:w="1948"/>
      </w:tblGrid>
      <w:tr w:rsidR="00A26059" w14:paraId="498F4B25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1C5E" w14:textId="77777777" w:rsidR="00A26059" w:rsidRDefault="00000000">
            <w:proofErr w:type="spellStart"/>
            <w:r>
              <w:t>Redni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2966" w14:textId="77777777" w:rsidR="00A26059" w:rsidRDefault="00000000"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artikla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01394" w14:textId="77777777" w:rsidR="00A26059" w:rsidRDefault="00000000">
            <w:proofErr w:type="spellStart"/>
            <w:r>
              <w:t>Jedinična</w:t>
            </w:r>
            <w:proofErr w:type="spellEnd"/>
            <w:r>
              <w:t xml:space="preserve"> </w:t>
            </w:r>
            <w:proofErr w:type="spellStart"/>
            <w:r>
              <w:t>mjera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19C4" w14:textId="77777777" w:rsidR="00A26059" w:rsidRDefault="00000000">
            <w:proofErr w:type="spellStart"/>
            <w:r>
              <w:t>količina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53790" w14:textId="77777777" w:rsidR="00A26059" w:rsidRDefault="00000000">
            <w:r>
              <w:t xml:space="preserve">  </w:t>
            </w:r>
            <w:proofErr w:type="spellStart"/>
            <w:r>
              <w:t>Jedinična</w:t>
            </w:r>
            <w:proofErr w:type="spellEnd"/>
            <w:r>
              <w:t xml:space="preserve"> </w:t>
            </w:r>
            <w:proofErr w:type="spellStart"/>
            <w:r>
              <w:t>cijena</w:t>
            </w:r>
            <w:proofErr w:type="spellEnd"/>
          </w:p>
          <w:p w14:paraId="7B417476" w14:textId="77777777" w:rsidR="00A26059" w:rsidRDefault="00000000">
            <w:r>
              <w:t xml:space="preserve">  </w:t>
            </w:r>
            <w:proofErr w:type="spellStart"/>
            <w:r>
              <w:t>bez</w:t>
            </w:r>
            <w:proofErr w:type="spellEnd"/>
            <w:r>
              <w:t xml:space="preserve"> PDV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DB50" w14:textId="77777777" w:rsidR="00A26059" w:rsidRDefault="00000000">
            <w:proofErr w:type="spellStart"/>
            <w:r>
              <w:t>Jedinična</w:t>
            </w:r>
            <w:proofErr w:type="spellEnd"/>
            <w:r>
              <w:t xml:space="preserve"> </w:t>
            </w:r>
            <w:proofErr w:type="spellStart"/>
            <w:r>
              <w:t>cijena</w:t>
            </w:r>
            <w:proofErr w:type="spellEnd"/>
          </w:p>
          <w:p w14:paraId="29735D10" w14:textId="77777777" w:rsidR="00A26059" w:rsidRDefault="00000000">
            <w:r>
              <w:t>S PDV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EFDA" w14:textId="77777777" w:rsidR="00A26059" w:rsidRDefault="00000000">
            <w:proofErr w:type="spellStart"/>
            <w:r>
              <w:t>ukupno</w:t>
            </w:r>
            <w:proofErr w:type="spellEnd"/>
          </w:p>
        </w:tc>
      </w:tr>
      <w:tr w:rsidR="00A26059" w14:paraId="6A227D0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B930" w14:textId="77777777" w:rsidR="00A26059" w:rsidRDefault="00000000">
            <w: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2BBF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boje, </w:t>
            </w:r>
            <w:proofErr w:type="spellStart"/>
            <w:r>
              <w:t>klasična</w:t>
            </w:r>
            <w:proofErr w:type="spellEnd"/>
            <w:r>
              <w:t xml:space="preserve"> </w:t>
            </w:r>
            <w:proofErr w:type="spellStart"/>
            <w:r>
              <w:t>kragna</w:t>
            </w:r>
            <w:proofErr w:type="spellEnd"/>
            <w:r>
              <w:t xml:space="preserve"> </w:t>
            </w:r>
          </w:p>
          <w:p w14:paraId="06E618E7" w14:textId="77777777" w:rsidR="00A26059" w:rsidRDefault="00000000">
            <w:proofErr w:type="spellStart"/>
            <w:r>
              <w:t>dugih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44561994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36201D6E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0915D690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FE5F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54DB" w14:textId="77777777" w:rsidR="00A26059" w:rsidRDefault="00000000">
            <w:r>
              <w:t xml:space="preserve">55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D7474C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249E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C4E6" w14:textId="77777777" w:rsidR="00A26059" w:rsidRDefault="00A26059"/>
        </w:tc>
      </w:tr>
      <w:tr w:rsidR="00A26059" w14:paraId="4F2CDC72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53D9" w14:textId="77777777" w:rsidR="00A26059" w:rsidRDefault="00000000">
            <w: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866B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boje, </w:t>
            </w:r>
            <w:proofErr w:type="spellStart"/>
            <w:r>
              <w:t>klasična</w:t>
            </w:r>
            <w:proofErr w:type="spellEnd"/>
            <w:r>
              <w:t xml:space="preserve"> </w:t>
            </w:r>
            <w:proofErr w:type="spellStart"/>
            <w:r>
              <w:t>kragna</w:t>
            </w:r>
            <w:proofErr w:type="spellEnd"/>
            <w:r>
              <w:t>.</w:t>
            </w:r>
          </w:p>
          <w:p w14:paraId="1DECA7DE" w14:textId="77777777" w:rsidR="00A26059" w:rsidRDefault="00000000">
            <w:proofErr w:type="spellStart"/>
            <w:r>
              <w:t>kratkih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1AF09FD4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1C3059FD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05F90DD0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A24E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5796" w14:textId="77777777" w:rsidR="00A26059" w:rsidRDefault="00000000">
            <w:r>
              <w:t>55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1AF9C0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EF92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B66B" w14:textId="77777777" w:rsidR="00A26059" w:rsidRDefault="00A26059"/>
        </w:tc>
      </w:tr>
      <w:tr w:rsidR="00A26059" w14:paraId="3F27537F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D663" w14:textId="77777777" w:rsidR="00A26059" w:rsidRDefault="00000000">
            <w: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46B1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 </w:t>
            </w:r>
            <w:proofErr w:type="spellStart"/>
            <w:r>
              <w:t>bijele</w:t>
            </w:r>
            <w:proofErr w:type="spellEnd"/>
            <w:r>
              <w:t xml:space="preserve"> boje, na </w:t>
            </w:r>
            <w:proofErr w:type="spellStart"/>
            <w:r>
              <w:t>kopčanje</w:t>
            </w:r>
            <w:proofErr w:type="spellEnd"/>
            <w:r>
              <w:t xml:space="preserve">, s </w:t>
            </w:r>
            <w:proofErr w:type="spellStart"/>
            <w:r>
              <w:t>gumicom</w:t>
            </w:r>
            <w:proofErr w:type="spellEnd"/>
            <w:r>
              <w:t xml:space="preserve"> u </w:t>
            </w:r>
            <w:proofErr w:type="spellStart"/>
            <w:r>
              <w:t>boku</w:t>
            </w:r>
            <w:proofErr w:type="spellEnd"/>
          </w:p>
          <w:p w14:paraId="6C56CD03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5903EEB0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C6DC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18F22" w14:textId="77777777" w:rsidR="00A26059" w:rsidRDefault="00000000">
            <w:r>
              <w:t>55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CE172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A0F0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FED0" w14:textId="77777777" w:rsidR="00A26059" w:rsidRDefault="00A26059"/>
        </w:tc>
      </w:tr>
      <w:tr w:rsidR="00A26059" w14:paraId="002589C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F21F" w14:textId="77777777" w:rsidR="00A26059" w:rsidRDefault="00000000">
            <w: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77F0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 s </w:t>
            </w:r>
            <w:proofErr w:type="spellStart"/>
            <w:r>
              <w:t>gumicom</w:t>
            </w:r>
            <w:proofErr w:type="spellEnd"/>
            <w:r>
              <w:t xml:space="preserve"> u </w:t>
            </w:r>
            <w:proofErr w:type="spellStart"/>
            <w:r>
              <w:t>struku</w:t>
            </w:r>
            <w:proofErr w:type="spellEnd"/>
          </w:p>
          <w:p w14:paraId="22F10283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12FA2AA4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A142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25FC" w14:textId="77777777" w:rsidR="00A26059" w:rsidRDefault="00000000">
            <w:r>
              <w:t>55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B198E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0A5E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9150" w14:textId="77777777" w:rsidR="00A26059" w:rsidRDefault="00A26059"/>
        </w:tc>
      </w:tr>
      <w:tr w:rsidR="00A26059" w14:paraId="5F6DCCB7" w14:textId="77777777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3C81" w14:textId="77777777" w:rsidR="00A26059" w:rsidRDefault="00000000">
            <w: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EBB8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boje, </w:t>
            </w:r>
            <w:proofErr w:type="spellStart"/>
            <w:r>
              <w:t>klasična</w:t>
            </w:r>
            <w:proofErr w:type="spellEnd"/>
            <w:r>
              <w:t xml:space="preserve"> </w:t>
            </w:r>
            <w:proofErr w:type="spellStart"/>
            <w:r>
              <w:t>kragna</w:t>
            </w:r>
            <w:proofErr w:type="spellEnd"/>
            <w:r>
              <w:t xml:space="preserve"> </w:t>
            </w:r>
          </w:p>
          <w:p w14:paraId="329AC551" w14:textId="77777777" w:rsidR="00A26059" w:rsidRDefault="00000000">
            <w:proofErr w:type="spellStart"/>
            <w:r>
              <w:t>dugih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7690753C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1EEE8392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3F3A4CC9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7F34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CD2F8" w14:textId="77777777" w:rsidR="00A26059" w:rsidRDefault="00000000">
            <w:r>
              <w:t>25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64F35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794C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F38AB" w14:textId="77777777" w:rsidR="00A26059" w:rsidRDefault="00A26059"/>
        </w:tc>
      </w:tr>
      <w:tr w:rsidR="00A26059" w14:paraId="1E8CBB97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6518" w14:textId="77777777" w:rsidR="00A26059" w:rsidRDefault="00000000">
            <w: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A10AE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boje, </w:t>
            </w:r>
            <w:proofErr w:type="spellStart"/>
            <w:r>
              <w:t>klasična</w:t>
            </w:r>
            <w:proofErr w:type="spellEnd"/>
            <w:r>
              <w:t xml:space="preserve"> </w:t>
            </w:r>
            <w:proofErr w:type="spellStart"/>
            <w:r>
              <w:t>kragna</w:t>
            </w:r>
            <w:proofErr w:type="spellEnd"/>
            <w:r>
              <w:t xml:space="preserve"> </w:t>
            </w:r>
          </w:p>
          <w:p w14:paraId="2E3E9736" w14:textId="77777777" w:rsidR="00A26059" w:rsidRDefault="00000000">
            <w:proofErr w:type="spellStart"/>
            <w:r>
              <w:t>kratkih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323BCEB5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3B75B24C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DE75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407F7" w14:textId="77777777" w:rsidR="00A26059" w:rsidRDefault="00000000">
            <w:r>
              <w:t>25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628A4A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00096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3742E" w14:textId="77777777" w:rsidR="00A26059" w:rsidRDefault="00A26059"/>
        </w:tc>
      </w:tr>
      <w:tr w:rsidR="00A26059" w14:paraId="227A0BD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5026" w14:textId="77777777" w:rsidR="00A26059" w:rsidRDefault="00000000">
            <w: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6F70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</w:p>
          <w:p w14:paraId="231FE6EB" w14:textId="77777777" w:rsidR="00A26059" w:rsidRDefault="00000000">
            <w:proofErr w:type="spellStart"/>
            <w:r>
              <w:t>bijele</w:t>
            </w:r>
            <w:proofErr w:type="spellEnd"/>
            <w:r>
              <w:t xml:space="preserve"> boje, na </w:t>
            </w:r>
            <w:proofErr w:type="spellStart"/>
            <w:r>
              <w:t>kopčanje</w:t>
            </w:r>
            <w:proofErr w:type="spellEnd"/>
          </w:p>
          <w:p w14:paraId="19EA86F0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55475631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67B3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05F6" w14:textId="77777777" w:rsidR="00A26059" w:rsidRDefault="00000000">
            <w:r>
              <w:t>50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1E703A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544F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4279" w14:textId="77777777" w:rsidR="00A26059" w:rsidRDefault="00A26059"/>
        </w:tc>
      </w:tr>
      <w:tr w:rsidR="00A26059" w14:paraId="5568FAF5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7EC3" w14:textId="77777777" w:rsidR="00A26059" w:rsidRDefault="00000000">
            <w: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FC1E6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boje, </w:t>
            </w:r>
            <w:proofErr w:type="spellStart"/>
            <w:r>
              <w:t>klasične</w:t>
            </w:r>
            <w:proofErr w:type="spellEnd"/>
            <w:r>
              <w:t xml:space="preserve"> </w:t>
            </w:r>
            <w:proofErr w:type="spellStart"/>
            <w:r>
              <w:t>kragne</w:t>
            </w:r>
            <w:proofErr w:type="spellEnd"/>
            <w:r>
              <w:t xml:space="preserve">  </w:t>
            </w:r>
          </w:p>
          <w:p w14:paraId="3B5E8433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340264E1" w14:textId="77777777" w:rsidR="00A26059" w:rsidRDefault="00000000">
            <w:proofErr w:type="spellStart"/>
            <w:r>
              <w:t>dugih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5AE4E919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F4A5D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82F1" w14:textId="77777777" w:rsidR="00A26059" w:rsidRDefault="00000000">
            <w:r>
              <w:t>60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01106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9D2DF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77A0" w14:textId="77777777" w:rsidR="00A26059" w:rsidRDefault="00A26059"/>
        </w:tc>
      </w:tr>
      <w:tr w:rsidR="00A26059" w14:paraId="2699581E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796E" w14:textId="77777777" w:rsidR="00A26059" w:rsidRDefault="00000000">
            <w:r>
              <w:t>9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452D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boje, </w:t>
            </w:r>
            <w:proofErr w:type="spellStart"/>
            <w:r>
              <w:t>klasične</w:t>
            </w:r>
            <w:proofErr w:type="spellEnd"/>
            <w:r>
              <w:t xml:space="preserve"> </w:t>
            </w:r>
            <w:proofErr w:type="spellStart"/>
            <w:r>
              <w:t>kragne</w:t>
            </w:r>
            <w:proofErr w:type="spellEnd"/>
            <w:r>
              <w:t xml:space="preserve">, </w:t>
            </w:r>
          </w:p>
          <w:p w14:paraId="263DD5D9" w14:textId="77777777" w:rsidR="00A26059" w:rsidRDefault="00000000"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2D419B1C" w14:textId="77777777" w:rsidR="00A26059" w:rsidRDefault="00000000">
            <w:proofErr w:type="spellStart"/>
            <w:r>
              <w:t>kratkih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48E83A44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02C48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7702" w14:textId="77777777" w:rsidR="00A26059" w:rsidRDefault="00000000">
            <w:r>
              <w:t>60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5720D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2CE5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34AC" w14:textId="77777777" w:rsidR="00A26059" w:rsidRDefault="00A26059"/>
        </w:tc>
      </w:tr>
      <w:tr w:rsidR="00A26059" w14:paraId="602B629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4220" w14:textId="77777777" w:rsidR="00A26059" w:rsidRDefault="00000000">
            <w:r>
              <w:t>10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AD8D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boje, na </w:t>
            </w:r>
            <w:proofErr w:type="spellStart"/>
            <w:r>
              <w:t>kopčanje</w:t>
            </w:r>
            <w:proofErr w:type="spellEnd"/>
            <w:r>
              <w:t xml:space="preserve"> s </w:t>
            </w:r>
            <w:proofErr w:type="spellStart"/>
            <w:r>
              <w:t>gumicom</w:t>
            </w:r>
            <w:proofErr w:type="spellEnd"/>
            <w:r>
              <w:t xml:space="preserve"> u </w:t>
            </w:r>
            <w:proofErr w:type="spellStart"/>
            <w:r>
              <w:t>boku</w:t>
            </w:r>
            <w:proofErr w:type="spellEnd"/>
          </w:p>
          <w:p w14:paraId="6115D196" w14:textId="77777777" w:rsidR="00A26059" w:rsidRDefault="00000000">
            <w:r>
              <w:t xml:space="preserve">Ženski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5FC1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370A" w14:textId="77777777" w:rsidR="00A26059" w:rsidRDefault="00000000">
            <w:r>
              <w:t>66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A08938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1CA8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47C7" w14:textId="77777777" w:rsidR="00A26059" w:rsidRDefault="00A26059"/>
        </w:tc>
      </w:tr>
      <w:tr w:rsidR="00A26059" w14:paraId="64E4B071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8875" w14:textId="77777777" w:rsidR="00A26059" w:rsidRDefault="00000000">
            <w:r>
              <w:t>11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DA86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 s </w:t>
            </w:r>
            <w:proofErr w:type="spellStart"/>
            <w:r>
              <w:t>gumicom</w:t>
            </w:r>
            <w:proofErr w:type="spellEnd"/>
            <w:r>
              <w:t xml:space="preserve"> u </w:t>
            </w:r>
            <w:proofErr w:type="spellStart"/>
            <w:r>
              <w:t>struku</w:t>
            </w:r>
            <w:proofErr w:type="spellEnd"/>
          </w:p>
          <w:p w14:paraId="6D7147C7" w14:textId="77777777" w:rsidR="00A26059" w:rsidRDefault="00000000"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9C4C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E4F4" w14:textId="77777777" w:rsidR="00A26059" w:rsidRDefault="00000000">
            <w:r>
              <w:t>54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E73A36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0EDBA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D6AE" w14:textId="77777777" w:rsidR="00A26059" w:rsidRDefault="00A26059"/>
        </w:tc>
      </w:tr>
      <w:tr w:rsidR="00A26059" w14:paraId="7CFAECE2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DA16" w14:textId="77777777" w:rsidR="00A26059" w:rsidRDefault="00000000">
            <w:r>
              <w:t>12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3B35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klasićkog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boje, </w:t>
            </w:r>
            <w:proofErr w:type="spellStart"/>
            <w:r>
              <w:t>klasične</w:t>
            </w:r>
            <w:proofErr w:type="spellEnd"/>
            <w:r>
              <w:t xml:space="preserve"> </w:t>
            </w:r>
            <w:proofErr w:type="spellStart"/>
            <w:r>
              <w:t>kragne</w:t>
            </w:r>
            <w:proofErr w:type="spellEnd"/>
            <w:r>
              <w:t xml:space="preserve">, </w:t>
            </w:r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79744973" w14:textId="77777777" w:rsidR="00A26059" w:rsidRDefault="00000000">
            <w:proofErr w:type="spellStart"/>
            <w:r>
              <w:t>kratkih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7D32C1E0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AD61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3795" w14:textId="77777777" w:rsidR="00A26059" w:rsidRDefault="00000000">
            <w: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D24B2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AB24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3BD3" w14:textId="77777777" w:rsidR="00A26059" w:rsidRDefault="00A26059"/>
        </w:tc>
      </w:tr>
      <w:tr w:rsidR="00A26059" w14:paraId="0B2DFA84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9522" w14:textId="77777777" w:rsidR="00A26059" w:rsidRDefault="00000000">
            <w:r>
              <w:t>13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1D14" w14:textId="77777777" w:rsidR="00A26059" w:rsidRDefault="00000000">
            <w:proofErr w:type="spellStart"/>
            <w:r>
              <w:t>Bluza</w:t>
            </w:r>
            <w:proofErr w:type="spellEnd"/>
            <w:r>
              <w:t xml:space="preserve">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svjetlo</w:t>
            </w:r>
            <w:proofErr w:type="spellEnd"/>
            <w:r>
              <w:t xml:space="preserve"> </w:t>
            </w:r>
            <w:proofErr w:type="spellStart"/>
            <w:r>
              <w:t>plave</w:t>
            </w:r>
            <w:proofErr w:type="spellEnd"/>
            <w:r>
              <w:t xml:space="preserve"> boje, </w:t>
            </w:r>
            <w:proofErr w:type="spellStart"/>
            <w:r>
              <w:t>klasične</w:t>
            </w:r>
            <w:proofErr w:type="spellEnd"/>
            <w:r>
              <w:t xml:space="preserve"> </w:t>
            </w:r>
            <w:proofErr w:type="spellStart"/>
            <w:r>
              <w:t>kragne</w:t>
            </w:r>
            <w:proofErr w:type="spellEnd"/>
            <w:r>
              <w:t xml:space="preserve">, </w:t>
            </w:r>
            <w:proofErr w:type="spellStart"/>
            <w:r>
              <w:t>minimalno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</w:t>
            </w:r>
            <w:proofErr w:type="spellStart"/>
            <w:r>
              <w:t>džepa</w:t>
            </w:r>
            <w:proofErr w:type="spellEnd"/>
            <w:r>
              <w:t xml:space="preserve"> na </w:t>
            </w:r>
            <w:proofErr w:type="spellStart"/>
            <w:r>
              <w:t>bluzi</w:t>
            </w:r>
            <w:proofErr w:type="spellEnd"/>
          </w:p>
          <w:p w14:paraId="6E447F66" w14:textId="77777777" w:rsidR="00A26059" w:rsidRDefault="00000000">
            <w:proofErr w:type="spellStart"/>
            <w:r>
              <w:t>dugih</w:t>
            </w:r>
            <w:proofErr w:type="spellEnd"/>
            <w:r>
              <w:t xml:space="preserve"> </w:t>
            </w:r>
            <w:proofErr w:type="spellStart"/>
            <w:r>
              <w:t>rukava</w:t>
            </w:r>
            <w:proofErr w:type="spellEnd"/>
          </w:p>
          <w:p w14:paraId="54D864EA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0CA43E67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9D48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9EE9" w14:textId="77777777" w:rsidR="00A26059" w:rsidRDefault="00000000">
            <w: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8D1C9F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E0A4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EE76" w14:textId="77777777" w:rsidR="00A26059" w:rsidRDefault="00A26059"/>
        </w:tc>
      </w:tr>
      <w:tr w:rsidR="00A26059" w14:paraId="5FA280C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3EAA" w14:textId="77777777" w:rsidR="00A26059" w:rsidRDefault="00000000">
            <w:r>
              <w:t>14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001D" w14:textId="77777777" w:rsidR="00A26059" w:rsidRDefault="00000000">
            <w:proofErr w:type="spellStart"/>
            <w:r>
              <w:t>Hlače</w:t>
            </w:r>
            <w:proofErr w:type="spellEnd"/>
            <w:r>
              <w:t xml:space="preserve">, </w:t>
            </w:r>
            <w:proofErr w:type="spellStart"/>
            <w:r>
              <w:t>klasičnog</w:t>
            </w:r>
            <w:proofErr w:type="spellEnd"/>
            <w:r>
              <w:t xml:space="preserve"> </w:t>
            </w:r>
            <w:proofErr w:type="spellStart"/>
            <w:r>
              <w:t>kroja</w:t>
            </w:r>
            <w:proofErr w:type="spellEnd"/>
            <w:r>
              <w:t xml:space="preserve">, </w:t>
            </w:r>
            <w:proofErr w:type="spellStart"/>
            <w:r>
              <w:t>svjetloplave</w:t>
            </w:r>
            <w:proofErr w:type="spellEnd"/>
            <w:r>
              <w:t xml:space="preserve"> boje, na </w:t>
            </w:r>
            <w:proofErr w:type="spellStart"/>
            <w:r>
              <w:t>kopčanje</w:t>
            </w:r>
            <w:proofErr w:type="spellEnd"/>
          </w:p>
          <w:p w14:paraId="2F8E11DB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FD6AC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75B4" w14:textId="77777777" w:rsidR="00A26059" w:rsidRDefault="00000000">
            <w: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F3F8D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D0CC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1461" w14:textId="77777777" w:rsidR="00A26059" w:rsidRDefault="00A26059"/>
        </w:tc>
      </w:tr>
      <w:tr w:rsidR="00A26059" w14:paraId="0F6C65BA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9E05" w14:textId="77777777" w:rsidR="00A26059" w:rsidRDefault="00000000">
            <w:r>
              <w:t>15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2172" w14:textId="77777777" w:rsidR="00A26059" w:rsidRDefault="00000000">
            <w:proofErr w:type="spellStart"/>
            <w:r>
              <w:t>Radna</w:t>
            </w:r>
            <w:proofErr w:type="spellEnd"/>
            <w:r>
              <w:t xml:space="preserve"> </w:t>
            </w:r>
            <w:proofErr w:type="spellStart"/>
            <w:r>
              <w:t>obuća</w:t>
            </w:r>
            <w:proofErr w:type="spellEnd"/>
            <w:r>
              <w:t xml:space="preserve"> – </w:t>
            </w:r>
            <w:proofErr w:type="spellStart"/>
            <w:r>
              <w:t>anatomska</w:t>
            </w:r>
            <w:proofErr w:type="spellEnd"/>
            <w:r>
              <w:t xml:space="preserve"> </w:t>
            </w:r>
            <w:proofErr w:type="spellStart"/>
            <w:r>
              <w:t>natikača</w:t>
            </w:r>
            <w:proofErr w:type="spellEnd"/>
            <w:r>
              <w:t xml:space="preserve">, </w:t>
            </w:r>
            <w:proofErr w:type="spellStart"/>
            <w:r>
              <w:t>prednji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</w:t>
            </w:r>
            <w:proofErr w:type="spellStart"/>
            <w:r>
              <w:t>zatvoren</w:t>
            </w:r>
            <w:proofErr w:type="spellEnd"/>
            <w:r>
              <w:t xml:space="preserve"> (</w:t>
            </w:r>
            <w:proofErr w:type="spellStart"/>
            <w:r>
              <w:t>zatvoreno</w:t>
            </w:r>
            <w:proofErr w:type="spellEnd"/>
            <w:r>
              <w:t xml:space="preserve"> </w:t>
            </w:r>
            <w:proofErr w:type="spellStart"/>
            <w:r>
              <w:t>područje</w:t>
            </w:r>
            <w:proofErr w:type="spellEnd"/>
            <w:r>
              <w:t xml:space="preserve"> </w:t>
            </w:r>
            <w:proofErr w:type="spellStart"/>
            <w:r>
              <w:t>prstiju</w:t>
            </w:r>
            <w:proofErr w:type="spellEnd"/>
            <w:r>
              <w:t xml:space="preserve">), </w:t>
            </w:r>
            <w:proofErr w:type="spellStart"/>
            <w:r>
              <w:t>protuklizni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đon</w:t>
            </w:r>
            <w:proofErr w:type="spellEnd"/>
            <w:r>
              <w:t xml:space="preserve"> ,</w:t>
            </w:r>
            <w:proofErr w:type="spellStart"/>
            <w:r>
              <w:t>bijele</w:t>
            </w:r>
            <w:proofErr w:type="spellEnd"/>
            <w:proofErr w:type="gramEnd"/>
            <w:r>
              <w:t xml:space="preserve"> boje, </w:t>
            </w:r>
            <w:proofErr w:type="spellStart"/>
            <w:r>
              <w:t>ženski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570A0787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9C49" w14:textId="77777777" w:rsidR="00A26059" w:rsidRDefault="00000000">
            <w:r>
              <w:t>Kom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78FB" w14:textId="77777777" w:rsidR="00A26059" w:rsidRDefault="00000000">
            <w:r>
              <w:t>99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D1492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E148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627E" w14:textId="77777777" w:rsidR="00A26059" w:rsidRDefault="00A26059"/>
        </w:tc>
      </w:tr>
      <w:tr w:rsidR="00A26059" w14:paraId="4529329D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3DE7" w14:textId="77777777" w:rsidR="00A26059" w:rsidRDefault="00000000">
            <w:r>
              <w:t>16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9CA2" w14:textId="77777777" w:rsidR="00A26059" w:rsidRDefault="00000000">
            <w:proofErr w:type="spellStart"/>
            <w:r>
              <w:t>Radna</w:t>
            </w:r>
            <w:proofErr w:type="spellEnd"/>
            <w:r>
              <w:t xml:space="preserve"> </w:t>
            </w:r>
            <w:proofErr w:type="spellStart"/>
            <w:r>
              <w:t>obuća</w:t>
            </w:r>
            <w:proofErr w:type="spellEnd"/>
            <w:r>
              <w:t xml:space="preserve"> – </w:t>
            </w:r>
            <w:proofErr w:type="spellStart"/>
            <w:r>
              <w:t>anatomska</w:t>
            </w:r>
            <w:proofErr w:type="spellEnd"/>
            <w:r>
              <w:t xml:space="preserve"> </w:t>
            </w:r>
            <w:proofErr w:type="spellStart"/>
            <w:r>
              <w:t>natikača</w:t>
            </w:r>
            <w:proofErr w:type="spellEnd"/>
            <w:r>
              <w:t xml:space="preserve">, </w:t>
            </w:r>
            <w:proofErr w:type="spellStart"/>
            <w:r>
              <w:t>prednji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</w:t>
            </w:r>
            <w:proofErr w:type="spellStart"/>
            <w:r>
              <w:t>zatvoren</w:t>
            </w:r>
            <w:proofErr w:type="spellEnd"/>
            <w:r>
              <w:t xml:space="preserve"> (</w:t>
            </w:r>
            <w:proofErr w:type="spellStart"/>
            <w:r>
              <w:t>zatvoreno</w:t>
            </w:r>
            <w:proofErr w:type="spellEnd"/>
            <w:r>
              <w:t xml:space="preserve"> </w:t>
            </w:r>
            <w:proofErr w:type="spellStart"/>
            <w:r>
              <w:t>područje</w:t>
            </w:r>
            <w:proofErr w:type="spellEnd"/>
            <w:r>
              <w:t xml:space="preserve"> </w:t>
            </w:r>
            <w:proofErr w:type="spellStart"/>
            <w:r>
              <w:t>prstiju</w:t>
            </w:r>
            <w:proofErr w:type="spellEnd"/>
            <w:r>
              <w:t xml:space="preserve">), </w:t>
            </w:r>
            <w:proofErr w:type="spellStart"/>
            <w:r>
              <w:t>protuklizni</w:t>
            </w:r>
            <w:proofErr w:type="spellEnd"/>
            <w:r>
              <w:t xml:space="preserve"> </w:t>
            </w:r>
            <w:proofErr w:type="spellStart"/>
            <w:r>
              <w:t>đon</w:t>
            </w:r>
            <w:proofErr w:type="spellEnd"/>
            <w:r>
              <w:t xml:space="preserve">, </w:t>
            </w:r>
            <w:proofErr w:type="spellStart"/>
            <w:r>
              <w:t>bijele</w:t>
            </w:r>
            <w:proofErr w:type="spellEnd"/>
            <w:r>
              <w:t xml:space="preserve"> boje,</w:t>
            </w:r>
          </w:p>
          <w:p w14:paraId="77ABEB42" w14:textId="77777777" w:rsidR="00A26059" w:rsidRDefault="00000000">
            <w:proofErr w:type="spellStart"/>
            <w:r>
              <w:t>muški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proofErr w:type="spellEnd"/>
          </w:p>
          <w:p w14:paraId="196D3F49" w14:textId="77777777" w:rsidR="00A26059" w:rsidRDefault="00A26059"/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9430" w14:textId="77777777" w:rsidR="00A26059" w:rsidRDefault="00000000">
            <w:proofErr w:type="spellStart"/>
            <w:r>
              <w:t>kom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E9F8D" w14:textId="77777777" w:rsidR="00A26059" w:rsidRDefault="00000000">
            <w:r>
              <w:t>23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B9AD8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3A44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2ED3" w14:textId="77777777" w:rsidR="00A26059" w:rsidRDefault="00A26059"/>
        </w:tc>
      </w:tr>
      <w:tr w:rsidR="00A26059" w14:paraId="42351A70" w14:textId="77777777">
        <w:tblPrEx>
          <w:tblCellMar>
            <w:top w:w="0" w:type="dxa"/>
            <w:bottom w:w="0" w:type="dxa"/>
          </w:tblCellMar>
        </w:tblPrEx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8255" w14:textId="77777777" w:rsidR="00A26059" w:rsidRDefault="00A26059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D3CA" w14:textId="77777777" w:rsidR="00A26059" w:rsidRDefault="00000000">
            <w:r>
              <w:t>SVEUKUPNO-TOTAL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CF36" w14:textId="77777777" w:rsidR="00A26059" w:rsidRDefault="00A26059"/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3ADB" w14:textId="77777777" w:rsidR="00A26059" w:rsidRDefault="00A26059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3CE782" w14:textId="77777777" w:rsidR="00A26059" w:rsidRDefault="00A260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3B1E" w14:textId="77777777" w:rsidR="00A26059" w:rsidRDefault="00A26059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E662" w14:textId="77777777" w:rsidR="00A26059" w:rsidRDefault="00A26059"/>
        </w:tc>
      </w:tr>
    </w:tbl>
    <w:p w14:paraId="0A44168E" w14:textId="77777777" w:rsidR="00A26059" w:rsidRDefault="00000000">
      <w:r>
        <w:t xml:space="preserve"> </w:t>
      </w:r>
    </w:p>
    <w:p w14:paraId="7121ED38" w14:textId="77777777" w:rsidR="00A26059" w:rsidRDefault="00A26059"/>
    <w:p w14:paraId="3D9680EB" w14:textId="77777777" w:rsidR="00A26059" w:rsidRDefault="00000000">
      <w:r>
        <w:t xml:space="preserve">U______________________, ________________2026.god.                 </w:t>
      </w:r>
    </w:p>
    <w:p w14:paraId="51DC8FB6" w14:textId="77777777" w:rsidR="00A26059" w:rsidRDefault="00A26059"/>
    <w:p w14:paraId="158218E1" w14:textId="77777777" w:rsidR="00A26059" w:rsidRDefault="00000000">
      <w:r>
        <w:t xml:space="preserve">                                                                                                                                                             ___________________________________</w:t>
      </w:r>
    </w:p>
    <w:p w14:paraId="3B012876" w14:textId="77777777" w:rsidR="00A26059" w:rsidRDefault="00A26059"/>
    <w:p w14:paraId="3679FD9A" w14:textId="77777777" w:rsidR="00A26059" w:rsidRDefault="00000000">
      <w:r>
        <w:t xml:space="preserve">                                                                                                                                                                                       (</w:t>
      </w:r>
      <w:proofErr w:type="spellStart"/>
      <w:r>
        <w:t>potpis</w:t>
      </w:r>
      <w:proofErr w:type="spellEnd"/>
      <w:r>
        <w:t xml:space="preserve"> i </w:t>
      </w:r>
      <w:proofErr w:type="spellStart"/>
      <w:r>
        <w:t>pečat</w:t>
      </w:r>
      <w:proofErr w:type="spellEnd"/>
      <w:r>
        <w:t>)</w:t>
      </w:r>
    </w:p>
    <w:sectPr w:rsidR="00A26059">
      <w:headerReference w:type="default" r:id="rId6"/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36F9" w14:textId="77777777" w:rsidR="0035772B" w:rsidRDefault="0035772B">
      <w:r>
        <w:separator/>
      </w:r>
    </w:p>
  </w:endnote>
  <w:endnote w:type="continuationSeparator" w:id="0">
    <w:p w14:paraId="0D3D7AD4" w14:textId="77777777" w:rsidR="0035772B" w:rsidRDefault="0035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DFCD0" w14:textId="77777777" w:rsidR="0035772B" w:rsidRDefault="0035772B">
      <w:r>
        <w:rPr>
          <w:color w:val="000000"/>
        </w:rPr>
        <w:separator/>
      </w:r>
    </w:p>
  </w:footnote>
  <w:footnote w:type="continuationSeparator" w:id="0">
    <w:p w14:paraId="3B47982E" w14:textId="77777777" w:rsidR="0035772B" w:rsidRDefault="00357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2324" w14:textId="77777777" w:rsidR="00000000" w:rsidRDefault="00000000">
    <w:pPr>
      <w:pStyle w:val="Zaglavlje"/>
    </w:pPr>
    <w:r>
      <w:t>DOM ZDRAVLJA ZADARSKE ŽUPANIJE</w:t>
    </w:r>
  </w:p>
  <w:p w14:paraId="64D5F5D7" w14:textId="77777777" w:rsidR="00000000" w:rsidRDefault="00000000">
    <w:pPr>
      <w:pStyle w:val="Zaglavlje"/>
    </w:pPr>
    <w:r>
      <w:t>I.MAŽURANIĆA 28/B</w:t>
    </w:r>
  </w:p>
  <w:p w14:paraId="7F452A2B" w14:textId="77777777" w:rsidR="00000000" w:rsidRDefault="00000000">
    <w:pPr>
      <w:pStyle w:val="Zaglavlje"/>
    </w:pPr>
    <w:r>
      <w:t>HR – 23 000 ZADAR</w:t>
    </w:r>
  </w:p>
  <w:p w14:paraId="1B6FB77F" w14:textId="77777777" w:rsidR="00000000" w:rsidRDefault="00000000">
    <w:pPr>
      <w:pStyle w:val="Zaglavlje"/>
    </w:pPr>
    <w:r>
      <w:t>OIB: 82455745471</w:t>
    </w:r>
  </w:p>
  <w:p w14:paraId="27DF50FD" w14:textId="77777777" w:rsidR="00000000" w:rsidRDefault="00000000">
    <w:pPr>
      <w:pStyle w:val="Zaglavlje"/>
    </w:pPr>
  </w:p>
  <w:p w14:paraId="3D32C92F" w14:textId="77777777" w:rsidR="00000000" w:rsidRDefault="00000000">
    <w:pPr>
      <w:pStyle w:val="Zaglavlje"/>
    </w:pPr>
  </w:p>
  <w:p w14:paraId="605CF0A8" w14:textId="77777777" w:rsidR="00000000" w:rsidRDefault="00000000">
    <w:pPr>
      <w:pStyle w:val="Zaglavlje"/>
    </w:pPr>
  </w:p>
  <w:p w14:paraId="68893C0A" w14:textId="77777777" w:rsidR="00000000" w:rsidRDefault="00000000">
    <w:pPr>
      <w:pStyle w:val="Zaglavlje"/>
    </w:pPr>
  </w:p>
  <w:p w14:paraId="73D131C2" w14:textId="77777777" w:rsidR="00000000" w:rsidRDefault="00000000">
    <w:pPr>
      <w:pStyle w:val="Zaglavlje"/>
    </w:pPr>
  </w:p>
  <w:p w14:paraId="3B6ECF6C" w14:textId="77777777" w:rsidR="00000000" w:rsidRDefault="00000000">
    <w:pPr>
      <w:pStyle w:val="Zaglavlje"/>
    </w:pPr>
    <w:r>
      <w:t xml:space="preserve">                                                                  T R O Š K O V N I K – RADNO ZAŠTITNA ODJEĆA I OBUĆA (JNN-5-26)</w:t>
    </w:r>
  </w:p>
  <w:p w14:paraId="25182419" w14:textId="77777777" w:rsidR="00000000" w:rsidRDefault="00000000">
    <w:pPr>
      <w:pStyle w:val="Zaglavlje"/>
    </w:pPr>
  </w:p>
  <w:p w14:paraId="2A2D9FF6" w14:textId="77777777" w:rsidR="00000000" w:rsidRDefault="00000000">
    <w:pPr>
      <w:pStyle w:val="Zaglavlje"/>
    </w:pPr>
  </w:p>
  <w:p w14:paraId="335E61C8" w14:textId="77777777" w:rsidR="00000000" w:rsidRDefault="000000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6059"/>
    <w:rsid w:val="00042DE9"/>
    <w:rsid w:val="0035772B"/>
    <w:rsid w:val="00A26059"/>
    <w:rsid w:val="00F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24AC"/>
  <w15:docId w15:val="{1FFD9B33-90DA-4DAC-A5AC-222E93A0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erijeenospominjanje">
    <w:name w:val="Unresolved Mention"/>
    <w:basedOn w:val="Zadanifontodlomka"/>
    <w:rPr>
      <w:color w:val="605E5C"/>
      <w:shd w:val="clear" w:color="auto" w:fill="E1DFDD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Vidaić</dc:creator>
  <cp:lastModifiedBy>Frane Klarin</cp:lastModifiedBy>
  <cp:revision>2</cp:revision>
  <cp:lastPrinted>2026-07-27T08:50:00Z</cp:lastPrinted>
  <dcterms:created xsi:type="dcterms:W3CDTF">2026-07-29T10:20:00Z</dcterms:created>
  <dcterms:modified xsi:type="dcterms:W3CDTF">2026-07-29T10:20:00Z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